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384" w:rsidRDefault="0066649B" w:rsidP="00B1294A">
      <w:pPr>
        <w:tabs>
          <w:tab w:val="left" w:pos="709"/>
        </w:tabs>
        <w:spacing w:before="120" w:after="240"/>
        <w:rPr>
          <w:rFonts w:ascii="Arial Narrow" w:hAnsi="Arial Narrow" w:cs="Arial"/>
          <w:sz w:val="36"/>
          <w:szCs w:val="36"/>
        </w:rPr>
      </w:pPr>
      <w:r>
        <w:rPr>
          <w:rFonts w:ascii="Arial Narrow" w:hAnsi="Arial Narrow" w:cs="Arial"/>
          <w:noProof/>
          <w:sz w:val="36"/>
          <w:szCs w:val="36"/>
          <w:lang w:val="fr-CH" w:eastAsia="fr-CH"/>
        </w:rPr>
        <w:drawing>
          <wp:inline distT="0" distB="0" distL="0" distR="0">
            <wp:extent cx="1828800" cy="1092835"/>
            <wp:effectExtent l="0" t="0" r="0" b="0"/>
            <wp:docPr id="1" name="Image 1" descr="logo biblio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iblio 25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092835"/>
                    </a:xfrm>
                    <a:prstGeom prst="rect">
                      <a:avLst/>
                    </a:prstGeom>
                    <a:noFill/>
                    <a:ln>
                      <a:noFill/>
                    </a:ln>
                  </pic:spPr>
                </pic:pic>
              </a:graphicData>
            </a:graphic>
          </wp:inline>
        </w:drawing>
      </w:r>
      <w:r w:rsidR="00EA13D2">
        <w:rPr>
          <w:rFonts w:ascii="Arial Narrow" w:hAnsi="Arial Narrow" w:cs="Arial"/>
          <w:sz w:val="36"/>
          <w:szCs w:val="36"/>
        </w:rPr>
        <w:tab/>
      </w:r>
      <w:r w:rsidR="00EA13D2">
        <w:rPr>
          <w:rFonts w:ascii="Arial Narrow" w:hAnsi="Arial Narrow" w:cs="Arial"/>
          <w:sz w:val="36"/>
          <w:szCs w:val="36"/>
        </w:rPr>
        <w:tab/>
      </w:r>
      <w:r w:rsidR="00EA13D2">
        <w:rPr>
          <w:rFonts w:ascii="Arial Narrow" w:hAnsi="Arial Narrow" w:cs="Arial"/>
          <w:sz w:val="36"/>
          <w:szCs w:val="36"/>
        </w:rPr>
        <w:tab/>
        <w:t xml:space="preserve">     </w:t>
      </w:r>
      <w:r w:rsidR="004F34E1" w:rsidRPr="008E3D2A">
        <w:rPr>
          <w:rFonts w:ascii="Arial Narrow" w:hAnsi="Arial Narrow" w:cs="Arial"/>
          <w:sz w:val="36"/>
          <w:szCs w:val="36"/>
        </w:rPr>
        <w:t>Communiqué de presse</w:t>
      </w:r>
      <w:r w:rsidR="00EA13D2">
        <w:rPr>
          <w:rFonts w:ascii="Arial Narrow" w:hAnsi="Arial Narrow" w:cs="Arial"/>
          <w:sz w:val="36"/>
          <w:szCs w:val="36"/>
        </w:rPr>
        <w:t xml:space="preserve"> 3</w:t>
      </w:r>
      <w:r w:rsidR="0069516A">
        <w:rPr>
          <w:rFonts w:ascii="Arial Narrow" w:hAnsi="Arial Narrow" w:cs="Arial"/>
          <w:sz w:val="36"/>
          <w:szCs w:val="36"/>
        </w:rPr>
        <w:t>0</w:t>
      </w:r>
      <w:r w:rsidR="00EE2110">
        <w:rPr>
          <w:rFonts w:ascii="Arial Narrow" w:hAnsi="Arial Narrow" w:cs="Arial"/>
          <w:sz w:val="36"/>
          <w:szCs w:val="36"/>
        </w:rPr>
        <w:t>.</w:t>
      </w:r>
      <w:r w:rsidR="00250C2D">
        <w:rPr>
          <w:rFonts w:ascii="Arial Narrow" w:hAnsi="Arial Narrow" w:cs="Arial"/>
          <w:sz w:val="36"/>
          <w:szCs w:val="36"/>
        </w:rPr>
        <w:t>10</w:t>
      </w:r>
      <w:r w:rsidR="00EE2110">
        <w:rPr>
          <w:rFonts w:ascii="Arial Narrow" w:hAnsi="Arial Narrow" w:cs="Arial"/>
          <w:sz w:val="36"/>
          <w:szCs w:val="36"/>
        </w:rPr>
        <w:t>.20</w:t>
      </w:r>
      <w:r w:rsidR="00EA13D2">
        <w:rPr>
          <w:rFonts w:ascii="Arial Narrow" w:hAnsi="Arial Narrow" w:cs="Arial"/>
          <w:sz w:val="36"/>
          <w:szCs w:val="36"/>
        </w:rPr>
        <w:t>17</w:t>
      </w:r>
    </w:p>
    <w:tbl>
      <w:tblPr>
        <w:tblW w:w="10882" w:type="dxa"/>
        <w:tblCellSpacing w:w="142" w:type="dxa"/>
        <w:tblLook w:val="01E0" w:firstRow="1" w:lastRow="1" w:firstColumn="1" w:lastColumn="1" w:noHBand="0" w:noVBand="0"/>
      </w:tblPr>
      <w:tblGrid>
        <w:gridCol w:w="2670"/>
        <w:gridCol w:w="8212"/>
      </w:tblGrid>
      <w:tr w:rsidR="00103746" w:rsidRPr="00F22200" w:rsidTr="00F22200">
        <w:trPr>
          <w:trHeight w:val="1794"/>
          <w:tblCellSpacing w:w="142" w:type="dxa"/>
        </w:trPr>
        <w:tc>
          <w:tcPr>
            <w:tcW w:w="2244" w:type="dxa"/>
            <w:shd w:val="clear" w:color="auto" w:fill="auto"/>
          </w:tcPr>
          <w:p w:rsidR="00611384" w:rsidRPr="00F22200" w:rsidRDefault="00611384" w:rsidP="00F22200">
            <w:pPr>
              <w:spacing w:line="120" w:lineRule="auto"/>
              <w:jc w:val="right"/>
              <w:rPr>
                <w:rFonts w:ascii="Arial Narrow" w:hAnsi="Arial Narrow"/>
                <w:b/>
                <w:caps/>
                <w:szCs w:val="22"/>
                <w:u w:val="single"/>
              </w:rPr>
            </w:pPr>
          </w:p>
        </w:tc>
        <w:tc>
          <w:tcPr>
            <w:tcW w:w="7786" w:type="dxa"/>
            <w:shd w:val="clear" w:color="auto" w:fill="auto"/>
          </w:tcPr>
          <w:p w:rsidR="00103746" w:rsidRPr="00F22200" w:rsidRDefault="00EA13D2" w:rsidP="00F22200">
            <w:pPr>
              <w:spacing w:before="120" w:after="120"/>
              <w:rPr>
                <w:rFonts w:ascii="Arial Narrow" w:hAnsi="Arial Narrow"/>
                <w:sz w:val="48"/>
                <w:szCs w:val="48"/>
              </w:rPr>
            </w:pPr>
            <w:bookmarkStart w:id="0" w:name="OLE_LINK1"/>
            <w:r w:rsidRPr="00F22200">
              <w:rPr>
                <w:rFonts w:ascii="Arial Narrow" w:hAnsi="Arial Narrow"/>
                <w:sz w:val="48"/>
                <w:szCs w:val="48"/>
              </w:rPr>
              <w:t>Et au centre bat le cœur</w:t>
            </w:r>
            <w:bookmarkEnd w:id="0"/>
          </w:p>
          <w:p w:rsidR="00103746" w:rsidRPr="00F22200" w:rsidRDefault="00EA13D2" w:rsidP="00F22200">
            <w:pPr>
              <w:overflowPunct/>
              <w:jc w:val="both"/>
              <w:textAlignment w:val="center"/>
              <w:rPr>
                <w:rFonts w:ascii="Arial Narrow" w:hAnsi="Arial Narrow" w:cs="Futura Lt BT"/>
                <w:b/>
                <w:color w:val="000000"/>
                <w:szCs w:val="22"/>
              </w:rPr>
            </w:pPr>
            <w:r w:rsidRPr="00F22200">
              <w:rPr>
                <w:rFonts w:ascii="Arial Narrow" w:hAnsi="Arial Narrow"/>
                <w:b/>
                <w:spacing w:val="-6"/>
                <w:sz w:val="28"/>
                <w:szCs w:val="28"/>
              </w:rPr>
              <w:t>Conférence du professeur René Prêtre, chirurgien cardiaque pédiatrique</w:t>
            </w:r>
            <w:r w:rsidR="00103746" w:rsidRPr="00F22200">
              <w:rPr>
                <w:rFonts w:ascii="Arial Narrow" w:hAnsi="Arial Narrow"/>
                <w:sz w:val="28"/>
                <w:szCs w:val="28"/>
              </w:rPr>
              <w:t xml:space="preserve"> </w:t>
            </w:r>
            <w:r w:rsidRPr="00F22200">
              <w:rPr>
                <w:rFonts w:ascii="Arial Narrow" w:hAnsi="Arial Narrow"/>
                <w:sz w:val="28"/>
                <w:szCs w:val="28"/>
              </w:rPr>
              <w:br/>
              <w:t>Le</w:t>
            </w:r>
            <w:r w:rsidR="00103746" w:rsidRPr="00F22200">
              <w:rPr>
                <w:rFonts w:ascii="Arial Narrow" w:hAnsi="Arial Narrow"/>
                <w:sz w:val="28"/>
                <w:szCs w:val="28"/>
              </w:rPr>
              <w:t xml:space="preserve"> </w:t>
            </w:r>
            <w:r w:rsidRPr="00F22200">
              <w:rPr>
                <w:rFonts w:ascii="Arial Narrow" w:hAnsi="Arial Narrow"/>
                <w:sz w:val="28"/>
                <w:szCs w:val="28"/>
              </w:rPr>
              <w:t>lundi 6 novembre 2017 à 20h00 à La Neuveville</w:t>
            </w:r>
          </w:p>
        </w:tc>
      </w:tr>
      <w:tr w:rsidR="00A31C12" w:rsidRPr="00F22200" w:rsidTr="00B9081C">
        <w:trPr>
          <w:trHeight w:val="10371"/>
          <w:tblCellSpacing w:w="142" w:type="dxa"/>
        </w:trPr>
        <w:tc>
          <w:tcPr>
            <w:tcW w:w="2244" w:type="dxa"/>
            <w:shd w:val="clear" w:color="auto" w:fill="D9D9D9"/>
          </w:tcPr>
          <w:p w:rsidR="00611384" w:rsidRPr="00F22200" w:rsidRDefault="00611384" w:rsidP="00F22200">
            <w:pPr>
              <w:jc w:val="right"/>
              <w:rPr>
                <w:rFonts w:ascii="Arial Narrow" w:hAnsi="Arial Narrow"/>
                <w:b/>
                <w:szCs w:val="22"/>
              </w:rPr>
            </w:pPr>
            <w:r w:rsidRPr="00F22200">
              <w:rPr>
                <w:rFonts w:ascii="Arial Narrow" w:hAnsi="Arial Narrow"/>
                <w:b/>
                <w:szCs w:val="22"/>
              </w:rPr>
              <w:t>Contacts</w:t>
            </w:r>
          </w:p>
          <w:p w:rsidR="00611384" w:rsidRPr="00F22200" w:rsidRDefault="00EA13D2" w:rsidP="00F22200">
            <w:pPr>
              <w:jc w:val="right"/>
              <w:rPr>
                <w:rFonts w:ascii="Arial Narrow" w:hAnsi="Arial Narrow"/>
                <w:szCs w:val="22"/>
              </w:rPr>
            </w:pPr>
            <w:r w:rsidRPr="00F22200">
              <w:rPr>
                <w:rFonts w:ascii="Arial Narrow" w:hAnsi="Arial Narrow"/>
                <w:szCs w:val="22"/>
              </w:rPr>
              <w:t>Laure Glatz</w:t>
            </w:r>
          </w:p>
          <w:p w:rsidR="00611384" w:rsidRPr="00F22200" w:rsidRDefault="00995408" w:rsidP="00F22200">
            <w:pPr>
              <w:jc w:val="right"/>
              <w:rPr>
                <w:rFonts w:ascii="Arial Narrow" w:hAnsi="Arial Narrow"/>
                <w:szCs w:val="22"/>
              </w:rPr>
            </w:pPr>
            <w:r w:rsidRPr="00F22200">
              <w:rPr>
                <w:rFonts w:ascii="Arial Narrow" w:hAnsi="Arial Narrow"/>
                <w:szCs w:val="22"/>
              </w:rPr>
              <w:t>07</w:t>
            </w:r>
            <w:r w:rsidR="0066649B">
              <w:rPr>
                <w:rFonts w:ascii="Arial Narrow" w:hAnsi="Arial Narrow"/>
                <w:szCs w:val="22"/>
              </w:rPr>
              <w:t>8</w:t>
            </w:r>
            <w:r w:rsidR="00EA13D2" w:rsidRPr="00F22200">
              <w:rPr>
                <w:rFonts w:ascii="Arial Narrow" w:hAnsi="Arial Narrow"/>
                <w:szCs w:val="22"/>
              </w:rPr>
              <w:t xml:space="preserve"> </w:t>
            </w:r>
            <w:r w:rsidR="00251597">
              <w:rPr>
                <w:rFonts w:ascii="Arial Narrow" w:hAnsi="Arial Narrow"/>
                <w:szCs w:val="22"/>
              </w:rPr>
              <w:t>763</w:t>
            </w:r>
            <w:r w:rsidR="00EA13D2" w:rsidRPr="00F22200">
              <w:rPr>
                <w:rFonts w:ascii="Arial Narrow" w:hAnsi="Arial Narrow"/>
                <w:szCs w:val="22"/>
              </w:rPr>
              <w:t xml:space="preserve"> </w:t>
            </w:r>
            <w:r w:rsidR="00251597">
              <w:rPr>
                <w:rFonts w:ascii="Arial Narrow" w:hAnsi="Arial Narrow"/>
                <w:szCs w:val="22"/>
              </w:rPr>
              <w:t>84</w:t>
            </w:r>
            <w:r w:rsidR="00EA13D2" w:rsidRPr="00F22200">
              <w:rPr>
                <w:rFonts w:ascii="Arial Narrow" w:hAnsi="Arial Narrow"/>
                <w:szCs w:val="22"/>
              </w:rPr>
              <w:t xml:space="preserve"> </w:t>
            </w:r>
            <w:r w:rsidR="00251597">
              <w:rPr>
                <w:rFonts w:ascii="Arial Narrow" w:hAnsi="Arial Narrow"/>
                <w:szCs w:val="22"/>
              </w:rPr>
              <w:t>72</w:t>
            </w:r>
          </w:p>
          <w:p w:rsidR="003A2806" w:rsidRDefault="00251597" w:rsidP="00F22200">
            <w:pPr>
              <w:jc w:val="right"/>
              <w:rPr>
                <w:rFonts w:ascii="Arial Narrow" w:hAnsi="Arial Narrow"/>
                <w:szCs w:val="22"/>
              </w:rPr>
            </w:pPr>
            <w:hyperlink r:id="rId8" w:history="1">
              <w:r w:rsidRPr="00071847">
                <w:rPr>
                  <w:rStyle w:val="Lienhypertexte"/>
                  <w:rFonts w:ascii="Arial Narrow" w:hAnsi="Arial Narrow"/>
                  <w:szCs w:val="22"/>
                </w:rPr>
                <w:t>laure@biblio2520.ch</w:t>
              </w:r>
            </w:hyperlink>
          </w:p>
          <w:p w:rsidR="00995408" w:rsidRPr="00F22200" w:rsidRDefault="00995408" w:rsidP="00F22200">
            <w:pPr>
              <w:jc w:val="right"/>
              <w:rPr>
                <w:rFonts w:ascii="Arial Narrow" w:hAnsi="Arial Narrow"/>
                <w:szCs w:val="22"/>
              </w:rPr>
            </w:pPr>
          </w:p>
          <w:p w:rsidR="00611384" w:rsidRPr="00F22200" w:rsidRDefault="00611384" w:rsidP="00F22200">
            <w:pPr>
              <w:jc w:val="right"/>
              <w:rPr>
                <w:rFonts w:ascii="Arial Narrow" w:hAnsi="Arial Narrow"/>
                <w:szCs w:val="22"/>
              </w:rPr>
            </w:pPr>
          </w:p>
          <w:p w:rsidR="00611384" w:rsidRPr="00F22200" w:rsidRDefault="00611384" w:rsidP="00F22200">
            <w:pPr>
              <w:jc w:val="right"/>
              <w:rPr>
                <w:rFonts w:ascii="Arial Narrow" w:hAnsi="Arial Narrow"/>
                <w:szCs w:val="22"/>
              </w:rPr>
            </w:pPr>
          </w:p>
          <w:p w:rsidR="00611384" w:rsidRPr="00F22200" w:rsidRDefault="00611384" w:rsidP="00F22200">
            <w:pPr>
              <w:jc w:val="right"/>
              <w:rPr>
                <w:rFonts w:ascii="Arial Narrow" w:hAnsi="Arial Narrow"/>
                <w:b/>
                <w:szCs w:val="22"/>
              </w:rPr>
            </w:pPr>
            <w:r w:rsidRPr="00F22200">
              <w:rPr>
                <w:rFonts w:ascii="Arial Narrow" w:hAnsi="Arial Narrow"/>
                <w:b/>
                <w:szCs w:val="22"/>
              </w:rPr>
              <w:t>Besoin d’une photo ?</w:t>
            </w:r>
          </w:p>
          <w:p w:rsidR="00B1294A" w:rsidRPr="00F22200" w:rsidRDefault="00B1294A" w:rsidP="00F22200">
            <w:pPr>
              <w:jc w:val="right"/>
              <w:rPr>
                <w:rFonts w:ascii="Arial Narrow" w:hAnsi="Arial Narrow"/>
                <w:szCs w:val="22"/>
              </w:rPr>
            </w:pPr>
            <w:hyperlink r:id="rId9" w:history="1">
              <w:r w:rsidR="00EA13D2" w:rsidRPr="00F22200">
                <w:rPr>
                  <w:rStyle w:val="Lienhypertexte"/>
                  <w:rFonts w:ascii="Arial Narrow" w:hAnsi="Arial Narrow"/>
                  <w:szCs w:val="22"/>
                </w:rPr>
                <w:t>biblio2520.ch/</w:t>
              </w:r>
              <w:r w:rsidR="00DB3277" w:rsidRPr="00F22200">
                <w:rPr>
                  <w:rStyle w:val="Lienhypertexte"/>
                  <w:rFonts w:ascii="Arial Narrow" w:hAnsi="Arial Narrow"/>
                  <w:szCs w:val="22"/>
                </w:rPr>
                <w:t>medias</w:t>
              </w:r>
            </w:hyperlink>
          </w:p>
          <w:p w:rsidR="00611384" w:rsidRPr="00F22200" w:rsidRDefault="00611384" w:rsidP="00F22200">
            <w:pPr>
              <w:tabs>
                <w:tab w:val="left" w:pos="3142"/>
              </w:tabs>
              <w:jc w:val="right"/>
              <w:rPr>
                <w:rFonts w:ascii="Arial Narrow" w:hAnsi="Arial Narrow"/>
                <w:b/>
                <w:szCs w:val="22"/>
              </w:rPr>
            </w:pPr>
          </w:p>
          <w:p w:rsidR="00EE5493" w:rsidRPr="00F22200" w:rsidRDefault="00EE5493" w:rsidP="00F22200">
            <w:pPr>
              <w:tabs>
                <w:tab w:val="left" w:pos="3142"/>
              </w:tabs>
              <w:jc w:val="right"/>
              <w:rPr>
                <w:rFonts w:ascii="Arial Narrow" w:hAnsi="Arial Narrow"/>
                <w:b/>
                <w:szCs w:val="22"/>
              </w:rPr>
            </w:pPr>
          </w:p>
          <w:p w:rsidR="00B1294A" w:rsidRPr="00F22200" w:rsidRDefault="00B1294A" w:rsidP="00F22200">
            <w:pPr>
              <w:tabs>
                <w:tab w:val="left" w:pos="3142"/>
              </w:tabs>
              <w:jc w:val="right"/>
              <w:rPr>
                <w:rFonts w:ascii="Arial Narrow" w:hAnsi="Arial Narrow"/>
                <w:b/>
                <w:szCs w:val="22"/>
              </w:rPr>
            </w:pPr>
          </w:p>
          <w:p w:rsidR="00611384" w:rsidRPr="00F22200" w:rsidRDefault="006350BA" w:rsidP="00F22200">
            <w:pPr>
              <w:tabs>
                <w:tab w:val="left" w:pos="3142"/>
              </w:tabs>
              <w:jc w:val="right"/>
              <w:rPr>
                <w:rFonts w:ascii="Arial Narrow" w:hAnsi="Arial Narrow"/>
                <w:b/>
                <w:szCs w:val="22"/>
              </w:rPr>
            </w:pPr>
            <w:r w:rsidRPr="00F22200">
              <w:rPr>
                <w:rFonts w:ascii="Arial Narrow" w:hAnsi="Arial Narrow"/>
                <w:b/>
                <w:szCs w:val="22"/>
              </w:rPr>
              <w:t>Lieu de la conférence</w:t>
            </w:r>
          </w:p>
          <w:p w:rsidR="006350BA" w:rsidRPr="00F22200" w:rsidRDefault="006350BA" w:rsidP="00F22200">
            <w:pPr>
              <w:tabs>
                <w:tab w:val="left" w:pos="3142"/>
              </w:tabs>
              <w:jc w:val="right"/>
              <w:rPr>
                <w:rFonts w:ascii="Arial Narrow" w:hAnsi="Arial Narrow"/>
                <w:szCs w:val="22"/>
              </w:rPr>
            </w:pPr>
            <w:r w:rsidRPr="00F22200">
              <w:rPr>
                <w:rFonts w:ascii="Arial Narrow" w:hAnsi="Arial Narrow"/>
                <w:szCs w:val="22"/>
              </w:rPr>
              <w:t>Salle de cinéma</w:t>
            </w:r>
            <w:r w:rsidRPr="00F22200">
              <w:rPr>
                <w:rFonts w:ascii="Arial Narrow" w:hAnsi="Arial Narrow"/>
                <w:szCs w:val="22"/>
              </w:rPr>
              <w:br/>
              <w:t>Centre des Epancheurs</w:t>
            </w:r>
            <w:r w:rsidRPr="00F22200">
              <w:rPr>
                <w:rFonts w:ascii="Arial Narrow" w:hAnsi="Arial Narrow"/>
                <w:szCs w:val="22"/>
              </w:rPr>
              <w:br/>
              <w:t>2520 La Neuveville</w:t>
            </w:r>
            <w:r w:rsidRPr="00F22200">
              <w:rPr>
                <w:rFonts w:ascii="Arial Narrow" w:hAnsi="Arial Narrow"/>
                <w:szCs w:val="22"/>
              </w:rPr>
              <w:br/>
              <w:t>(en face de la gare)</w:t>
            </w:r>
            <w:r w:rsidRPr="00F22200">
              <w:rPr>
                <w:rFonts w:ascii="Arial Narrow" w:hAnsi="Arial Narrow"/>
                <w:szCs w:val="22"/>
              </w:rPr>
              <w:br/>
            </w:r>
          </w:p>
          <w:p w:rsidR="00B1294A" w:rsidRPr="00F22200" w:rsidRDefault="00B1294A" w:rsidP="00F22200">
            <w:pPr>
              <w:tabs>
                <w:tab w:val="left" w:pos="3142"/>
              </w:tabs>
              <w:jc w:val="right"/>
              <w:rPr>
                <w:rFonts w:ascii="Arial Narrow" w:hAnsi="Arial Narrow"/>
                <w:b/>
                <w:szCs w:val="22"/>
              </w:rPr>
            </w:pPr>
          </w:p>
          <w:p w:rsidR="00B1294A" w:rsidRPr="00F22200" w:rsidRDefault="00B1294A" w:rsidP="00F22200">
            <w:pPr>
              <w:tabs>
                <w:tab w:val="left" w:pos="3142"/>
              </w:tabs>
              <w:jc w:val="right"/>
              <w:rPr>
                <w:rFonts w:ascii="Arial Narrow" w:hAnsi="Arial Narrow"/>
                <w:b/>
                <w:szCs w:val="22"/>
              </w:rPr>
            </w:pPr>
          </w:p>
          <w:p w:rsidR="006350BA" w:rsidRPr="00F22200" w:rsidRDefault="006350BA" w:rsidP="00F22200">
            <w:pPr>
              <w:tabs>
                <w:tab w:val="left" w:pos="3142"/>
              </w:tabs>
              <w:jc w:val="right"/>
              <w:rPr>
                <w:rFonts w:ascii="Arial Narrow" w:hAnsi="Arial Narrow"/>
                <w:b/>
                <w:szCs w:val="22"/>
              </w:rPr>
            </w:pPr>
            <w:r w:rsidRPr="00F22200">
              <w:rPr>
                <w:rFonts w:ascii="Arial Narrow" w:hAnsi="Arial Narrow"/>
                <w:b/>
                <w:szCs w:val="22"/>
              </w:rPr>
              <w:t xml:space="preserve">Entrée libre </w:t>
            </w:r>
          </w:p>
          <w:p w:rsidR="006350BA" w:rsidRPr="00F22200" w:rsidRDefault="006350BA" w:rsidP="00F22200">
            <w:pPr>
              <w:tabs>
                <w:tab w:val="left" w:pos="3142"/>
              </w:tabs>
              <w:jc w:val="right"/>
              <w:rPr>
                <w:rFonts w:ascii="Arial Narrow" w:hAnsi="Arial Narrow"/>
                <w:szCs w:val="22"/>
              </w:rPr>
            </w:pPr>
            <w:r w:rsidRPr="00F22200">
              <w:rPr>
                <w:rFonts w:ascii="Arial Narrow" w:hAnsi="Arial Narrow"/>
                <w:szCs w:val="22"/>
              </w:rPr>
              <w:t xml:space="preserve">Collecte en faveur de la fondation "Le Petit Cœur" </w:t>
            </w:r>
          </w:p>
          <w:p w:rsidR="00611384" w:rsidRPr="00F22200" w:rsidRDefault="00611384" w:rsidP="00F22200">
            <w:pPr>
              <w:jc w:val="right"/>
              <w:rPr>
                <w:rFonts w:ascii="Arial Narrow" w:hAnsi="Arial Narrow"/>
                <w:b/>
                <w:szCs w:val="22"/>
              </w:rPr>
            </w:pPr>
          </w:p>
          <w:p w:rsidR="00B1294A" w:rsidRPr="00F22200" w:rsidRDefault="00B1294A" w:rsidP="00F22200">
            <w:pPr>
              <w:jc w:val="right"/>
              <w:rPr>
                <w:rFonts w:ascii="Arial Narrow" w:hAnsi="Arial Narrow"/>
                <w:b/>
                <w:szCs w:val="22"/>
              </w:rPr>
            </w:pPr>
          </w:p>
          <w:p w:rsidR="00611384" w:rsidRPr="00F22200" w:rsidRDefault="00611384" w:rsidP="00F22200">
            <w:pPr>
              <w:jc w:val="right"/>
              <w:rPr>
                <w:rFonts w:ascii="Arial Narrow" w:hAnsi="Arial Narrow"/>
                <w:szCs w:val="22"/>
              </w:rPr>
            </w:pPr>
          </w:p>
          <w:p w:rsidR="006350BA" w:rsidRPr="00F22200" w:rsidRDefault="006350BA" w:rsidP="00F22200">
            <w:pPr>
              <w:jc w:val="right"/>
              <w:rPr>
                <w:rFonts w:ascii="Arial Narrow" w:hAnsi="Arial Narrow"/>
                <w:b/>
                <w:szCs w:val="22"/>
              </w:rPr>
            </w:pPr>
            <w:r w:rsidRPr="00F22200">
              <w:rPr>
                <w:rFonts w:ascii="Arial Narrow" w:hAnsi="Arial Narrow"/>
                <w:b/>
                <w:szCs w:val="22"/>
              </w:rPr>
              <w:t>Séance de dédicace</w:t>
            </w:r>
            <w:r w:rsidR="00B1294A" w:rsidRPr="00F22200">
              <w:rPr>
                <w:rFonts w:ascii="Arial Narrow" w:hAnsi="Arial Narrow"/>
                <w:b/>
                <w:szCs w:val="22"/>
              </w:rPr>
              <w:t>s</w:t>
            </w:r>
            <w:r w:rsidRPr="00F22200">
              <w:rPr>
                <w:rFonts w:ascii="Arial Narrow" w:hAnsi="Arial Narrow"/>
                <w:b/>
                <w:szCs w:val="22"/>
              </w:rPr>
              <w:br/>
              <w:t>et verre de l’amitié</w:t>
            </w:r>
          </w:p>
          <w:p w:rsidR="00FA43E6" w:rsidRPr="00F22200" w:rsidRDefault="00B1294A" w:rsidP="00F22200">
            <w:pPr>
              <w:jc w:val="right"/>
              <w:rPr>
                <w:rFonts w:ascii="Arial Narrow" w:hAnsi="Arial Narrow"/>
                <w:szCs w:val="22"/>
              </w:rPr>
            </w:pPr>
            <w:r w:rsidRPr="00F22200">
              <w:rPr>
                <w:rFonts w:ascii="Arial Narrow" w:hAnsi="Arial Narrow"/>
                <w:szCs w:val="22"/>
              </w:rPr>
              <w:t>à</w:t>
            </w:r>
            <w:r w:rsidR="006350BA" w:rsidRPr="00F22200">
              <w:rPr>
                <w:rFonts w:ascii="Arial Narrow" w:hAnsi="Arial Narrow"/>
                <w:szCs w:val="22"/>
              </w:rPr>
              <w:t xml:space="preserve"> l’issue de la conférence</w:t>
            </w:r>
          </w:p>
        </w:tc>
        <w:tc>
          <w:tcPr>
            <w:tcW w:w="7786" w:type="dxa"/>
            <w:shd w:val="clear" w:color="auto" w:fill="auto"/>
          </w:tcPr>
          <w:p w:rsidR="00DB3277" w:rsidRPr="002B5B02" w:rsidRDefault="00DB3277" w:rsidP="00F22200">
            <w:pPr>
              <w:ind w:right="-14"/>
              <w:jc w:val="both"/>
              <w:rPr>
                <w:rFonts w:ascii="Arial Narrow" w:hAnsi="Arial Narrow"/>
                <w:b/>
                <w:sz w:val="23"/>
                <w:szCs w:val="23"/>
              </w:rPr>
            </w:pPr>
            <w:r w:rsidRPr="002B5B02">
              <w:rPr>
                <w:rFonts w:ascii="Arial Narrow" w:hAnsi="Arial Narrow"/>
                <w:b/>
                <w:sz w:val="23"/>
                <w:szCs w:val="23"/>
              </w:rPr>
              <w:t xml:space="preserve">Le 6 novembre, la bibliothèque régionale de la Neuveville accueille le professeur René Prêtre pour une conférence exceptionnelle. Il parlera de son parcours, retracé dans son livre « Et au centre bat le cœur », ainsi que de la fondation « Le Petit Cœur » qui soutient les traitements – en particulier les traitements chirurgicaux – pour les enfants qui vivent dans des pays où les soins médicaux sont insuffisants. </w:t>
            </w:r>
          </w:p>
          <w:p w:rsidR="00DB3277" w:rsidRPr="002B5B02" w:rsidRDefault="00DB3277" w:rsidP="00F22200">
            <w:pPr>
              <w:ind w:right="-14"/>
              <w:jc w:val="both"/>
              <w:rPr>
                <w:rFonts w:ascii="Arial Narrow" w:hAnsi="Arial Narrow"/>
                <w:b/>
                <w:szCs w:val="22"/>
              </w:rPr>
            </w:pPr>
          </w:p>
          <w:p w:rsidR="00DB3277" w:rsidRPr="002B5B02" w:rsidRDefault="00DB3277" w:rsidP="00F22200">
            <w:pPr>
              <w:pBdr>
                <w:bottom w:val="single" w:sz="4" w:space="1" w:color="auto"/>
              </w:pBdr>
              <w:spacing w:after="161"/>
              <w:rPr>
                <w:rFonts w:ascii="Arial Narrow" w:hAnsi="Arial Narrow"/>
                <w:sz w:val="23"/>
                <w:szCs w:val="23"/>
              </w:rPr>
            </w:pPr>
            <w:r w:rsidRPr="002B5B02">
              <w:rPr>
                <w:rFonts w:ascii="Arial Narrow" w:hAnsi="Arial Narrow"/>
                <w:sz w:val="23"/>
                <w:szCs w:val="23"/>
              </w:rPr>
              <w:t>La bibliothèque</w:t>
            </w:r>
          </w:p>
          <w:p w:rsidR="00B45174" w:rsidRPr="002B5B02" w:rsidRDefault="00DB3277" w:rsidP="00F22200">
            <w:pPr>
              <w:ind w:left="-4" w:right="-14" w:hanging="10"/>
              <w:jc w:val="both"/>
              <w:rPr>
                <w:rFonts w:ascii="Arial Narrow" w:hAnsi="Arial Narrow"/>
                <w:sz w:val="23"/>
                <w:szCs w:val="23"/>
              </w:rPr>
            </w:pPr>
            <w:r w:rsidRPr="002B5B02">
              <w:rPr>
                <w:rFonts w:ascii="Arial Narrow" w:hAnsi="Arial Narrow"/>
                <w:sz w:val="23"/>
                <w:szCs w:val="23"/>
              </w:rPr>
              <w:t xml:space="preserve">Bibliothèque de lecture publique, la bibliothèque régionale de la Neuveville propose en libre accès un fonds de plus de 16’000 ouvrages dans sa section jeunes et sa section adultes. Elle se développe comme un lieu de dédié à l’information, à la formation, à la culture, aux loisirs, aux échanges et aux rencontres. Elle s’engage en faveur de la promotion de la lecture et elle organise régulièrement des manifestations. </w:t>
            </w:r>
          </w:p>
          <w:p w:rsidR="00DB3277" w:rsidRPr="002B5B02" w:rsidRDefault="00DB3277" w:rsidP="00F22200">
            <w:pPr>
              <w:ind w:left="-4" w:right="-14" w:hanging="10"/>
              <w:jc w:val="both"/>
              <w:rPr>
                <w:rFonts w:ascii="Arial Narrow" w:hAnsi="Arial Narrow"/>
                <w:sz w:val="23"/>
                <w:szCs w:val="23"/>
              </w:rPr>
            </w:pPr>
          </w:p>
          <w:p w:rsidR="00DB3277" w:rsidRPr="002B5B02" w:rsidRDefault="00DB3277" w:rsidP="00F22200">
            <w:pPr>
              <w:pBdr>
                <w:bottom w:val="single" w:sz="4" w:space="1" w:color="auto"/>
              </w:pBdr>
              <w:spacing w:after="161"/>
              <w:rPr>
                <w:rFonts w:ascii="Arial Narrow" w:hAnsi="Arial Narrow"/>
                <w:sz w:val="23"/>
                <w:szCs w:val="23"/>
              </w:rPr>
            </w:pPr>
            <w:r w:rsidRPr="002B5B02">
              <w:rPr>
                <w:rFonts w:ascii="Arial Narrow" w:hAnsi="Arial Narrow"/>
                <w:sz w:val="23"/>
                <w:szCs w:val="23"/>
              </w:rPr>
              <w:t>Le conférencier</w:t>
            </w:r>
          </w:p>
          <w:p w:rsidR="00DB3277" w:rsidRPr="002B5B02" w:rsidRDefault="00DB3277" w:rsidP="00F22200">
            <w:pPr>
              <w:ind w:left="-5" w:right="-10" w:hanging="10"/>
              <w:jc w:val="both"/>
              <w:rPr>
                <w:rFonts w:ascii="Arial Narrow" w:hAnsi="Arial Narrow"/>
                <w:sz w:val="23"/>
                <w:szCs w:val="23"/>
              </w:rPr>
            </w:pPr>
            <w:r w:rsidRPr="002B5B02">
              <w:rPr>
                <w:rFonts w:ascii="Arial Narrow" w:hAnsi="Arial Narrow"/>
                <w:sz w:val="23"/>
                <w:szCs w:val="23"/>
              </w:rPr>
              <w:t xml:space="preserve">René Prêtre est chirurgien du cœur, spécialisé dans la réparation des malformations cardiaques. Il est né dans le Jura.  En 2002, il est nommé Professeur à l’Université de Zurich et chef de la chirurgie cardiaque pédiatrique. En Janvier 2010, il est élu "Suisse de l’année" par les téléspectateurs lors du "Swiss Award". En 2012, il devient chef de service de la chirurgie cardiaque au CHUV à Lausanne et depuis 2016 il est </w:t>
            </w:r>
            <w:r w:rsidR="00B1294A" w:rsidRPr="002B5B02">
              <w:rPr>
                <w:rFonts w:ascii="Arial Narrow" w:hAnsi="Arial Narrow"/>
                <w:sz w:val="23"/>
                <w:szCs w:val="23"/>
              </w:rPr>
              <w:t>aussi</w:t>
            </w:r>
            <w:r w:rsidRPr="002B5B02">
              <w:rPr>
                <w:rFonts w:ascii="Arial Narrow" w:hAnsi="Arial Narrow"/>
                <w:sz w:val="23"/>
                <w:szCs w:val="23"/>
              </w:rPr>
              <w:t xml:space="preserve"> responsable de la chirurgie cardiaque pédiatrique aux HUG à Genève. </w:t>
            </w:r>
          </w:p>
          <w:p w:rsidR="00DB3277" w:rsidRPr="002B5B02" w:rsidRDefault="00DB3277" w:rsidP="00F22200">
            <w:pPr>
              <w:ind w:left="-5" w:right="-10" w:hanging="10"/>
              <w:jc w:val="both"/>
              <w:rPr>
                <w:rFonts w:ascii="Arial Narrow" w:hAnsi="Arial Narrow"/>
                <w:sz w:val="23"/>
                <w:szCs w:val="23"/>
              </w:rPr>
            </w:pPr>
          </w:p>
          <w:p w:rsidR="00DB3277" w:rsidRPr="002B5B02" w:rsidRDefault="00DB3277" w:rsidP="00F22200">
            <w:pPr>
              <w:pBdr>
                <w:bottom w:val="single" w:sz="4" w:space="1" w:color="auto"/>
              </w:pBdr>
              <w:spacing w:after="161"/>
              <w:rPr>
                <w:rFonts w:ascii="Arial Narrow" w:hAnsi="Arial Narrow"/>
                <w:sz w:val="23"/>
                <w:szCs w:val="23"/>
              </w:rPr>
            </w:pPr>
            <w:r w:rsidRPr="002B5B02">
              <w:rPr>
                <w:rFonts w:ascii="Arial Narrow" w:hAnsi="Arial Narrow"/>
                <w:sz w:val="23"/>
                <w:szCs w:val="23"/>
              </w:rPr>
              <w:t xml:space="preserve">La </w:t>
            </w:r>
            <w:r w:rsidR="00B1294A" w:rsidRPr="002B5B02">
              <w:rPr>
                <w:rFonts w:ascii="Arial Narrow" w:hAnsi="Arial Narrow"/>
                <w:sz w:val="23"/>
                <w:szCs w:val="23"/>
              </w:rPr>
              <w:t>f</w:t>
            </w:r>
            <w:r w:rsidRPr="002B5B02">
              <w:rPr>
                <w:rFonts w:ascii="Arial Narrow" w:hAnsi="Arial Narrow"/>
                <w:sz w:val="23"/>
                <w:szCs w:val="23"/>
              </w:rPr>
              <w:t>ondation « Le petit cœur »</w:t>
            </w:r>
          </w:p>
          <w:p w:rsidR="002B5B02" w:rsidRDefault="00DB3277" w:rsidP="002B5B02">
            <w:pPr>
              <w:jc w:val="both"/>
              <w:rPr>
                <w:rFonts w:ascii="Arial Narrow" w:hAnsi="Arial Narrow"/>
                <w:sz w:val="23"/>
                <w:szCs w:val="23"/>
              </w:rPr>
            </w:pPr>
            <w:r w:rsidRPr="002B5B02">
              <w:rPr>
                <w:rFonts w:ascii="Arial Narrow" w:hAnsi="Arial Narrow"/>
                <w:sz w:val="23"/>
                <w:szCs w:val="23"/>
              </w:rPr>
              <w:t xml:space="preserve">En 2006, </w:t>
            </w:r>
            <w:r w:rsidR="00B1294A" w:rsidRPr="002B5B02">
              <w:rPr>
                <w:rFonts w:ascii="Arial Narrow" w:hAnsi="Arial Narrow"/>
                <w:sz w:val="23"/>
                <w:szCs w:val="23"/>
              </w:rPr>
              <w:t>René Prêtre</w:t>
            </w:r>
            <w:r w:rsidRPr="002B5B02">
              <w:rPr>
                <w:rFonts w:ascii="Arial Narrow" w:hAnsi="Arial Narrow"/>
                <w:sz w:val="23"/>
                <w:szCs w:val="23"/>
              </w:rPr>
              <w:t xml:space="preserve"> </w:t>
            </w:r>
            <w:r w:rsidR="00B1294A" w:rsidRPr="002B5B02">
              <w:rPr>
                <w:rFonts w:ascii="Arial Narrow" w:hAnsi="Arial Narrow"/>
                <w:sz w:val="23"/>
                <w:szCs w:val="23"/>
              </w:rPr>
              <w:t xml:space="preserve">crée </w:t>
            </w:r>
            <w:r w:rsidRPr="002B5B02">
              <w:rPr>
                <w:rFonts w:ascii="Arial Narrow" w:hAnsi="Arial Narrow"/>
                <w:sz w:val="23"/>
                <w:szCs w:val="23"/>
              </w:rPr>
              <w:t xml:space="preserve">la fondation "le Petit Cœur". Grâce à elle, il développe, dans la durée, deux projets d’aide humanitaire, l’un au Mozambique, l’autre Cambodge. A travers ces missions, l’accent est mis non seulement sur les soins prodigués aux enfants malades mais aussi sur la formation des équipes locales. Plus d’informations : </w:t>
            </w:r>
            <w:hyperlink r:id="rId10" w:history="1">
              <w:r w:rsidR="00B1294A" w:rsidRPr="002B5B02">
                <w:rPr>
                  <w:rStyle w:val="Lienhypertexte"/>
                  <w:rFonts w:ascii="Arial Narrow" w:hAnsi="Arial Narrow"/>
                  <w:sz w:val="23"/>
                  <w:szCs w:val="23"/>
                </w:rPr>
                <w:t>www.le-petit-coeur.ch/fr/</w:t>
              </w:r>
            </w:hyperlink>
          </w:p>
          <w:p w:rsidR="002B5B02" w:rsidRPr="002B5B02" w:rsidRDefault="002B5B02" w:rsidP="002B5B02">
            <w:pPr>
              <w:jc w:val="both"/>
              <w:rPr>
                <w:rFonts w:ascii="Arial Narrow" w:hAnsi="Arial Narrow"/>
                <w:sz w:val="23"/>
                <w:szCs w:val="23"/>
              </w:rPr>
            </w:pPr>
          </w:p>
          <w:p w:rsidR="00DB3277" w:rsidRPr="002B5B02" w:rsidRDefault="00DB3277" w:rsidP="00F22200">
            <w:pPr>
              <w:pBdr>
                <w:bottom w:val="single" w:sz="4" w:space="1" w:color="auto"/>
              </w:pBdr>
              <w:spacing w:after="161"/>
              <w:rPr>
                <w:rFonts w:ascii="Arial Narrow" w:hAnsi="Arial Narrow"/>
                <w:sz w:val="23"/>
                <w:szCs w:val="23"/>
              </w:rPr>
            </w:pPr>
            <w:r w:rsidRPr="002B5B02">
              <w:rPr>
                <w:rFonts w:ascii="Arial Narrow" w:hAnsi="Arial Narrow"/>
                <w:sz w:val="23"/>
                <w:szCs w:val="23"/>
              </w:rPr>
              <w:t>Le livre</w:t>
            </w:r>
          </w:p>
          <w:p w:rsidR="00DB3277" w:rsidRPr="002B5B02" w:rsidRDefault="00DB3277" w:rsidP="00F22200">
            <w:pPr>
              <w:jc w:val="both"/>
              <w:rPr>
                <w:rFonts w:ascii="Arial Narrow" w:hAnsi="Arial Narrow"/>
                <w:sz w:val="23"/>
                <w:szCs w:val="23"/>
              </w:rPr>
            </w:pPr>
            <w:r w:rsidRPr="002B5B02">
              <w:rPr>
                <w:rFonts w:ascii="Arial Narrow" w:hAnsi="Arial Narrow"/>
                <w:sz w:val="23"/>
                <w:szCs w:val="23"/>
              </w:rPr>
              <w:t>En 2016, René Prêtre publie un livre chez Flammarion "Et au centre bat le cœur" qui retrace sa vie et son expérience chirurgicale. Celui-ci est traduit en allemand en 2017.</w:t>
            </w:r>
          </w:p>
          <w:p w:rsidR="00B9081C" w:rsidRDefault="00B9081C" w:rsidP="00F22200">
            <w:pPr>
              <w:tabs>
                <w:tab w:val="left" w:pos="0"/>
              </w:tabs>
              <w:jc w:val="both"/>
              <w:rPr>
                <w:rFonts w:ascii="Arial Narrow" w:hAnsi="Arial Narrow"/>
                <w:sz w:val="28"/>
                <w:szCs w:val="28"/>
              </w:rPr>
            </w:pPr>
            <w:bookmarkStart w:id="1" w:name="_GoBack"/>
            <w:bookmarkEnd w:id="1"/>
          </w:p>
          <w:p w:rsidR="00B9081C" w:rsidRPr="00F22200" w:rsidRDefault="0066649B" w:rsidP="00F22200">
            <w:pPr>
              <w:spacing w:after="735" w:line="265" w:lineRule="auto"/>
              <w:ind w:right="-13"/>
              <w:rPr>
                <w:rFonts w:ascii="Arial Narrow" w:hAnsi="Arial Narrow"/>
                <w:sz w:val="28"/>
                <w:szCs w:val="28"/>
              </w:rPr>
            </w:pPr>
            <w:r>
              <w:rPr>
                <w:noProof/>
                <w:lang w:val="fr-CH" w:eastAsia="fr-CH"/>
              </w:rPr>
              <mc:AlternateContent>
                <mc:Choice Requires="wpg">
                  <w:drawing>
                    <wp:anchor distT="0" distB="0" distL="114300" distR="114300" simplePos="0" relativeHeight="251657728" behindDoc="0" locked="0" layoutInCell="1" allowOverlap="0">
                      <wp:simplePos x="0" y="0"/>
                      <wp:positionH relativeFrom="column">
                        <wp:align>right</wp:align>
                      </wp:positionH>
                      <wp:positionV relativeFrom="paragraph">
                        <wp:posOffset>0</wp:posOffset>
                      </wp:positionV>
                      <wp:extent cx="3809365" cy="570865"/>
                      <wp:effectExtent l="0" t="0" r="0" b="0"/>
                      <wp:wrapSquare wrapText="bothSides"/>
                      <wp:docPr id="3"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9365" cy="570865"/>
                                <a:chOff x="0" y="0"/>
                                <a:chExt cx="3809366" cy="570706"/>
                              </a:xfrm>
                            </wpg:grpSpPr>
                            <pic:pic xmlns:pic="http://schemas.openxmlformats.org/drawingml/2006/picture">
                              <pic:nvPicPr>
                                <pic:cNvPr id="4"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423921" y="88900"/>
                                  <a:ext cx="385445" cy="481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85089"/>
                                  <a:ext cx="1400175" cy="43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49096" y="0"/>
                                  <a:ext cx="1486453"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61CE25" id="Group 595" o:spid="_x0000_s1026" style="position:absolute;margin-left:248.75pt;margin-top:0;width:299.95pt;height:44.95pt;z-index:251657728;mso-position-horizontal:right" coordsize="38093,57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NQP9x6BDwAA&#10;gQ8AABUAAABkcnMvbWVkaWEvaW1hZ2UzLmpwZWf/2P/gABBKRklGAAEBAQAAAAAAAP/bAEMABAID&#10;AwMCBAMDAwQEBAQFCQYFBQUFCwgIBgkNCw0NDQsMDA4QFBEODxMPDAwSGBITFRYXFxcOERkbGRYa&#10;FBYXFv/bAEMBBAQEBQUFCgYGChYPDA8WFhYWFhYWFhYWFhYWFhYWFhYWFhYWFhYWFhYWFhYWFhYW&#10;FhYWFhYWFhYWFhYWFhYWFv/AABEIAFgA9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34239;top:889;width:3854;height:4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3eqfCAAAA2gAAAA8AAABkcnMvZG93bnJldi54bWxEj0trwkAUhfdC/8NwC+7MpEVtSR2lFQXp&#10;pjRK15fMzcNm7oSZMYn/3ikUXB7O4+OsNqNpRU/ON5YVPCUpCOLC6oYrBafjfvYKwgdkja1lUnAl&#10;D5v1w2SFmbYDf1Ofh0rEEfYZKqhD6DIpfVGTQZ/Yjjh6pXUGQ5SuktrhEMdNK5/TdCkNNhwJNXa0&#10;ran4zS8mct3up9x+SV4U5uVy+rDnz2N+Vmr6OL6/gQg0hnv4v33QCubwdyXe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d3qnwgAAANoAAAAPAAAAAAAAAAAAAAAAAJ8C&#10;AABkcnMvZG93bnJldi54bWxQSwUGAAAAAAQABAD3AAAAjgMAAAAA&#10;">
                        <v:imagedata r:id="rId14" o:title=""/>
                      </v:shape>
                      <v:shape id="Picture 40" o:spid="_x0000_s1028" type="#_x0000_t75" style="position:absolute;top:850;width:14001;height:4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cEBHFAAAA2gAAAA8AAABkcnMvZG93bnJldi54bWxEj0FrwkAUhO8F/8PyhN7qxoKlRDdB1Ja2&#10;WMQoiLdn9pkEs2/T7Krpv3cLBY/DzHzDTNLO1OJCrassKxgOIhDEudUVFwq2m7enVxDOI2usLZOC&#10;X3KQJr2HCcbaXnlNl8wXIkDYxaig9L6JpXR5SQbdwDbEwTva1qAPsi2kbvEa4KaWz1H0Ig1WHBZK&#10;bGhWUn7KzkbB/Mt9vsvD6jsrdovp/rjc/yznI6Ue+910DMJT5+/h//aHVjCCvyvhBsjk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XBARxQAAANoAAAAPAAAAAAAAAAAAAAAA&#10;AJ8CAABkcnMvZG93bnJldi54bWxQSwUGAAAAAAQABAD3AAAAkQMAAAAA&#10;">
                        <v:imagedata r:id="rId15" o:title=""/>
                      </v:shape>
                      <v:shape id="Picture 42" o:spid="_x0000_s1029" type="#_x0000_t75" style="position:absolute;left:16490;width:14865;height:5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MpdnBAAAA2gAAAA8AAABkcnMvZG93bnJldi54bWxEj0GLwjAUhO+C/yG8BS+iqR5EqqnsFkXB&#10;k25hr4/mbVvavJQmtvXfG2Fhj8PMfMPsD6NpRE+dqywrWC0jEMS51RUXCrLv02ILwnlkjY1lUvAk&#10;B4dkOtljrO3AN+rvvhABwi5GBaX3bSyly0sy6Ja2JQ7er+0M+iC7QuoOhwA3jVxH0UYarDgslNhS&#10;WlJe3x9GQVrNe759Xc/6WA9pdszk/EdLpWYf4+cOhKfR/4f/2hetYAPvK+EGyOQ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2MpdnBAAAA2gAAAA8AAAAAAAAAAAAAAAAAnwIA&#10;AGRycy9kb3ducmV2LnhtbFBLBQYAAAAABAAEAPcAAACNAwAAAAA=&#10;">
                        <v:imagedata r:id="rId16" o:title=""/>
                      </v:shape>
                      <w10:wrap type="square"/>
                    </v:group>
                  </w:pict>
                </mc:Fallback>
              </mc:AlternateContent>
            </w:r>
          </w:p>
        </w:tc>
      </w:tr>
    </w:tbl>
    <w:p w:rsidR="00975420" w:rsidRDefault="00975420" w:rsidP="00B9081C">
      <w:pPr>
        <w:overflowPunct/>
        <w:textAlignment w:val="center"/>
        <w:rPr>
          <w:rFonts w:ascii="Arial Narrow" w:hAnsi="Arial Narrow" w:cs="Futura Lt BT"/>
          <w:b/>
          <w:color w:val="000000"/>
          <w:szCs w:val="22"/>
        </w:rPr>
        <w:sectPr w:rsidR="00975420" w:rsidSect="00975420">
          <w:headerReference w:type="even" r:id="rId17"/>
          <w:footerReference w:type="even" r:id="rId18"/>
          <w:footerReference w:type="first" r:id="rId19"/>
          <w:type w:val="continuous"/>
          <w:pgSz w:w="11907" w:h="16840" w:code="9"/>
          <w:pgMar w:top="737" w:right="737" w:bottom="329" w:left="964" w:header="1134" w:footer="0" w:gutter="0"/>
          <w:cols w:space="720"/>
          <w:noEndnote/>
        </w:sectPr>
      </w:pPr>
    </w:p>
    <w:p w:rsidR="00AA79A2" w:rsidRPr="008E3D2A" w:rsidRDefault="00AA79A2" w:rsidP="009B3BE1">
      <w:pPr>
        <w:tabs>
          <w:tab w:val="left" w:pos="709"/>
        </w:tabs>
        <w:spacing w:after="360"/>
      </w:pPr>
    </w:p>
    <w:sectPr w:rsidR="00AA79A2" w:rsidRPr="008E3D2A" w:rsidSect="005349FE">
      <w:type w:val="continuous"/>
      <w:pgSz w:w="11907" w:h="16840" w:code="9"/>
      <w:pgMar w:top="1560" w:right="737" w:bottom="329" w:left="964" w:header="1134"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58D" w:rsidRDefault="0017058D">
      <w:r>
        <w:separator/>
      </w:r>
    </w:p>
  </w:endnote>
  <w:endnote w:type="continuationSeparator" w:id="0">
    <w:p w:rsidR="0017058D" w:rsidRDefault="0017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Garamond">
    <w:altName w:val="Kartika"/>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utura Lt BT">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1B2" w:rsidRDefault="002A61B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rsidR="002A61B2" w:rsidRDefault="002A61B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142" w:type="dxa"/>
      <w:tblLook w:val="01E0" w:firstRow="1" w:lastRow="1" w:firstColumn="1" w:lastColumn="1" w:noHBand="0" w:noVBand="0"/>
    </w:tblPr>
    <w:tblGrid>
      <w:gridCol w:w="2692"/>
      <w:gridCol w:w="8298"/>
    </w:tblGrid>
    <w:tr w:rsidR="002A61B2" w:rsidTr="00F22200">
      <w:trPr>
        <w:tblCellSpacing w:w="142" w:type="dxa"/>
      </w:trPr>
      <w:tc>
        <w:tcPr>
          <w:tcW w:w="2268" w:type="dxa"/>
          <w:shd w:val="clear" w:color="auto" w:fill="auto"/>
        </w:tcPr>
        <w:p w:rsidR="002A61B2" w:rsidRDefault="0066649B" w:rsidP="00F22200">
          <w:pPr>
            <w:jc w:val="right"/>
          </w:pPr>
          <w:r>
            <w:rPr>
              <w:noProof/>
              <w:lang w:val="fr-CH" w:eastAsia="fr-CH"/>
            </w:rPr>
            <w:drawing>
              <wp:inline distT="0" distB="0" distL="0" distR="0">
                <wp:extent cx="1257300" cy="664210"/>
                <wp:effectExtent l="0" t="0" r="0" b="2540"/>
                <wp:docPr id="13" name="Image 13" descr="M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664210"/>
                        </a:xfrm>
                        <a:prstGeom prst="rect">
                          <a:avLst/>
                        </a:prstGeom>
                        <a:noFill/>
                        <a:ln>
                          <a:noFill/>
                        </a:ln>
                      </pic:spPr>
                    </pic:pic>
                  </a:graphicData>
                </a:graphic>
              </wp:inline>
            </w:drawing>
          </w:r>
        </w:p>
      </w:tc>
      <w:tc>
        <w:tcPr>
          <w:tcW w:w="8046" w:type="dxa"/>
          <w:tcBorders>
            <w:top w:val="single" w:sz="4" w:space="0" w:color="auto"/>
          </w:tcBorders>
          <w:shd w:val="clear" w:color="auto" w:fill="auto"/>
          <w:vAlign w:val="center"/>
        </w:tcPr>
        <w:p w:rsidR="002A61B2" w:rsidRPr="00F22200" w:rsidRDefault="002A61B2" w:rsidP="00F22200">
          <w:pPr>
            <w:spacing w:before="120"/>
            <w:jc w:val="center"/>
            <w:rPr>
              <w:caps/>
              <w:sz w:val="20"/>
            </w:rPr>
          </w:pPr>
          <w:r w:rsidRPr="00F22200">
            <w:rPr>
              <w:caps/>
              <w:sz w:val="20"/>
            </w:rPr>
            <w:t>Musée d’histoire naturelle Fribourg</w:t>
          </w:r>
        </w:p>
        <w:p w:rsidR="002A61B2" w:rsidRPr="00F22200" w:rsidRDefault="002A61B2" w:rsidP="00F22200">
          <w:pPr>
            <w:jc w:val="center"/>
            <w:rPr>
              <w:sz w:val="20"/>
            </w:rPr>
          </w:pPr>
        </w:p>
        <w:p w:rsidR="002A61B2" w:rsidRPr="00F22200" w:rsidRDefault="002A61B2" w:rsidP="00F22200">
          <w:pPr>
            <w:jc w:val="center"/>
            <w:rPr>
              <w:sz w:val="20"/>
            </w:rPr>
          </w:pPr>
          <w:r w:rsidRPr="00F22200">
            <w:rPr>
              <w:sz w:val="20"/>
            </w:rPr>
            <w:t>Chemin du Musée 6 – CH-</w:t>
          </w:r>
          <w:smartTag w:uri="urn:schemas-microsoft-com:office:smarttags" w:element="PersonName">
            <w:r w:rsidRPr="00F22200">
              <w:rPr>
                <w:sz w:val="20"/>
              </w:rPr>
              <w:t>1700</w:t>
            </w:r>
          </w:smartTag>
          <w:r w:rsidRPr="00F22200">
            <w:rPr>
              <w:sz w:val="20"/>
            </w:rPr>
            <w:t xml:space="preserve"> Fribourg – </w:t>
          </w:r>
          <w:hyperlink r:id="rId2" w:history="1">
            <w:r w:rsidRPr="00F22200">
              <w:rPr>
                <w:rStyle w:val="Lienhypertexte"/>
                <w:color w:val="auto"/>
                <w:sz w:val="20"/>
                <w:u w:val="none"/>
              </w:rPr>
              <w:t>www.fr.ch</w:t>
            </w:r>
          </w:hyperlink>
          <w:r w:rsidRPr="00F22200">
            <w:rPr>
              <w:sz w:val="20"/>
            </w:rPr>
            <w:t>/mhn</w:t>
          </w:r>
        </w:p>
        <w:p w:rsidR="002A61B2" w:rsidRDefault="002A61B2" w:rsidP="00F22200">
          <w:pPr>
            <w:jc w:val="center"/>
          </w:pPr>
          <w:r w:rsidRPr="00F22200">
            <w:rPr>
              <w:sz w:val="20"/>
            </w:rPr>
            <w:t>T. 026 300 90 40 – F. 026 300 97 60 – museehn@fr.ch</w:t>
          </w:r>
        </w:p>
      </w:tc>
    </w:tr>
  </w:tbl>
  <w:p w:rsidR="002A61B2" w:rsidRPr="00AA79A2" w:rsidRDefault="002A61B2" w:rsidP="00C525A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58D" w:rsidRDefault="0017058D">
      <w:r>
        <w:separator/>
      </w:r>
    </w:p>
  </w:footnote>
  <w:footnote w:type="continuationSeparator" w:id="0">
    <w:p w:rsidR="0017058D" w:rsidRDefault="00170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1B2" w:rsidRDefault="002A61B2" w:rsidP="008F433F">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rsidR="002A61B2" w:rsidRDefault="002A61B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E9A"/>
    <w:multiLevelType w:val="hybridMultilevel"/>
    <w:tmpl w:val="D5301E3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D82A99"/>
    <w:multiLevelType w:val="hybridMultilevel"/>
    <w:tmpl w:val="D2FA7E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90C30"/>
    <w:multiLevelType w:val="hybridMultilevel"/>
    <w:tmpl w:val="420C425E"/>
    <w:lvl w:ilvl="0" w:tplc="C7A6D224">
      <w:start w:val="13"/>
      <w:numFmt w:val="bullet"/>
      <w:lvlText w:val="-"/>
      <w:lvlJc w:val="left"/>
      <w:pPr>
        <w:tabs>
          <w:tab w:val="num" w:pos="720"/>
        </w:tabs>
        <w:ind w:left="720" w:hanging="360"/>
      </w:pPr>
      <w:rPr>
        <w:rFonts w:ascii="Times" w:eastAsia="Times New Roman" w:hAnsi="Times" w:cs="Time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A3D17"/>
    <w:multiLevelType w:val="hybridMultilevel"/>
    <w:tmpl w:val="A60EEF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F245B"/>
    <w:multiLevelType w:val="hybridMultilevel"/>
    <w:tmpl w:val="011A7C8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FFF34B7"/>
    <w:multiLevelType w:val="hybridMultilevel"/>
    <w:tmpl w:val="2FB4807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4DA7A98"/>
    <w:multiLevelType w:val="hybridMultilevel"/>
    <w:tmpl w:val="0BBEE2D2"/>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289527F8"/>
    <w:multiLevelType w:val="hybridMultilevel"/>
    <w:tmpl w:val="FA0642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6696A"/>
    <w:multiLevelType w:val="hybridMultilevel"/>
    <w:tmpl w:val="9BE653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DD16058"/>
    <w:multiLevelType w:val="hybridMultilevel"/>
    <w:tmpl w:val="DAA48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C2048E"/>
    <w:multiLevelType w:val="hybridMultilevel"/>
    <w:tmpl w:val="D69EF3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5D473FD6"/>
    <w:multiLevelType w:val="hybridMultilevel"/>
    <w:tmpl w:val="FFF26B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EF1F07"/>
    <w:multiLevelType w:val="hybridMultilevel"/>
    <w:tmpl w:val="09043CE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2"/>
  </w:num>
  <w:num w:numId="2">
    <w:abstractNumId w:val="0"/>
  </w:num>
  <w:num w:numId="3">
    <w:abstractNumId w:val="10"/>
  </w:num>
  <w:num w:numId="4">
    <w:abstractNumId w:val="4"/>
  </w:num>
  <w:num w:numId="5">
    <w:abstractNumId w:val="5"/>
  </w:num>
  <w:num w:numId="6">
    <w:abstractNumId w:val="6"/>
  </w:num>
  <w:num w:numId="7">
    <w:abstractNumId w:val="9"/>
  </w:num>
  <w:num w:numId="8">
    <w:abstractNumId w:val="8"/>
  </w:num>
  <w:num w:numId="9">
    <w:abstractNumId w:val="7"/>
  </w:num>
  <w:num w:numId="10">
    <w:abstractNumId w:val="1"/>
  </w:num>
  <w:num w:numId="11">
    <w:abstractNumId w:val="11"/>
  </w:num>
  <w:num w:numId="12">
    <w:abstractNumId w:val="3"/>
  </w:num>
  <w:num w:numId="13">
    <w:abstractNumId w:val="2"/>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8E8"/>
    <w:rsid w:val="000070C1"/>
    <w:rsid w:val="00013424"/>
    <w:rsid w:val="000142BB"/>
    <w:rsid w:val="000173FD"/>
    <w:rsid w:val="0002721E"/>
    <w:rsid w:val="000318CC"/>
    <w:rsid w:val="00044BBF"/>
    <w:rsid w:val="000609A9"/>
    <w:rsid w:val="00075B41"/>
    <w:rsid w:val="00086E32"/>
    <w:rsid w:val="00094E36"/>
    <w:rsid w:val="00095E4E"/>
    <w:rsid w:val="00097DA1"/>
    <w:rsid w:val="000D64AD"/>
    <w:rsid w:val="000E00DA"/>
    <w:rsid w:val="00103746"/>
    <w:rsid w:val="00106E6A"/>
    <w:rsid w:val="00115FA6"/>
    <w:rsid w:val="001178C7"/>
    <w:rsid w:val="00135428"/>
    <w:rsid w:val="00155764"/>
    <w:rsid w:val="00160BA5"/>
    <w:rsid w:val="0017058D"/>
    <w:rsid w:val="001738F1"/>
    <w:rsid w:val="00182D19"/>
    <w:rsid w:val="00183105"/>
    <w:rsid w:val="00192411"/>
    <w:rsid w:val="001930DD"/>
    <w:rsid w:val="00197F99"/>
    <w:rsid w:val="001A263E"/>
    <w:rsid w:val="001B25EC"/>
    <w:rsid w:val="001B275A"/>
    <w:rsid w:val="001E68CE"/>
    <w:rsid w:val="001F0ACE"/>
    <w:rsid w:val="001F2AE4"/>
    <w:rsid w:val="001F32AA"/>
    <w:rsid w:val="00206B58"/>
    <w:rsid w:val="00207ACB"/>
    <w:rsid w:val="0022332F"/>
    <w:rsid w:val="00233227"/>
    <w:rsid w:val="00250C2D"/>
    <w:rsid w:val="00251597"/>
    <w:rsid w:val="00257306"/>
    <w:rsid w:val="00260234"/>
    <w:rsid w:val="00291FEE"/>
    <w:rsid w:val="002937B5"/>
    <w:rsid w:val="00295786"/>
    <w:rsid w:val="002A18BB"/>
    <w:rsid w:val="002A61B2"/>
    <w:rsid w:val="002B132D"/>
    <w:rsid w:val="002B2184"/>
    <w:rsid w:val="002B5B02"/>
    <w:rsid w:val="002B7545"/>
    <w:rsid w:val="002D2E0D"/>
    <w:rsid w:val="002D37B8"/>
    <w:rsid w:val="002D6E9D"/>
    <w:rsid w:val="002E291D"/>
    <w:rsid w:val="002E3ECB"/>
    <w:rsid w:val="003003B6"/>
    <w:rsid w:val="00305E28"/>
    <w:rsid w:val="003240FE"/>
    <w:rsid w:val="00332D41"/>
    <w:rsid w:val="003672C6"/>
    <w:rsid w:val="00370BD4"/>
    <w:rsid w:val="003723C5"/>
    <w:rsid w:val="003907F0"/>
    <w:rsid w:val="003968ED"/>
    <w:rsid w:val="003A2806"/>
    <w:rsid w:val="003A33D5"/>
    <w:rsid w:val="003A3699"/>
    <w:rsid w:val="003B33D8"/>
    <w:rsid w:val="003C5894"/>
    <w:rsid w:val="003C6A8F"/>
    <w:rsid w:val="003D21EA"/>
    <w:rsid w:val="003E0101"/>
    <w:rsid w:val="003E2130"/>
    <w:rsid w:val="003E7812"/>
    <w:rsid w:val="004134B5"/>
    <w:rsid w:val="00422BF3"/>
    <w:rsid w:val="00423D5E"/>
    <w:rsid w:val="0043432D"/>
    <w:rsid w:val="00461F54"/>
    <w:rsid w:val="00464546"/>
    <w:rsid w:val="00497BAF"/>
    <w:rsid w:val="004A2A3B"/>
    <w:rsid w:val="004B7A27"/>
    <w:rsid w:val="004C4175"/>
    <w:rsid w:val="004E1D0D"/>
    <w:rsid w:val="004F149F"/>
    <w:rsid w:val="004F34E1"/>
    <w:rsid w:val="004F6E24"/>
    <w:rsid w:val="00503667"/>
    <w:rsid w:val="00505222"/>
    <w:rsid w:val="00506340"/>
    <w:rsid w:val="00516A8A"/>
    <w:rsid w:val="00522B4D"/>
    <w:rsid w:val="00526ABA"/>
    <w:rsid w:val="005337DF"/>
    <w:rsid w:val="005343DE"/>
    <w:rsid w:val="005349FE"/>
    <w:rsid w:val="005416F1"/>
    <w:rsid w:val="005417C6"/>
    <w:rsid w:val="00550561"/>
    <w:rsid w:val="00554CED"/>
    <w:rsid w:val="00564C17"/>
    <w:rsid w:val="0056768D"/>
    <w:rsid w:val="005851DF"/>
    <w:rsid w:val="005875C1"/>
    <w:rsid w:val="00587861"/>
    <w:rsid w:val="005B2725"/>
    <w:rsid w:val="005B72B2"/>
    <w:rsid w:val="005C4865"/>
    <w:rsid w:val="00603AB9"/>
    <w:rsid w:val="0060771C"/>
    <w:rsid w:val="00611384"/>
    <w:rsid w:val="0061255B"/>
    <w:rsid w:val="006350BA"/>
    <w:rsid w:val="006375B0"/>
    <w:rsid w:val="00637812"/>
    <w:rsid w:val="00652ABE"/>
    <w:rsid w:val="0066649B"/>
    <w:rsid w:val="00666741"/>
    <w:rsid w:val="006744BF"/>
    <w:rsid w:val="00677BEC"/>
    <w:rsid w:val="00685E76"/>
    <w:rsid w:val="00690A4D"/>
    <w:rsid w:val="00690FE8"/>
    <w:rsid w:val="0069516A"/>
    <w:rsid w:val="006A15AB"/>
    <w:rsid w:val="006A1DDB"/>
    <w:rsid w:val="006B1A52"/>
    <w:rsid w:val="006C4001"/>
    <w:rsid w:val="006D6988"/>
    <w:rsid w:val="00710A66"/>
    <w:rsid w:val="007457DD"/>
    <w:rsid w:val="00773BB6"/>
    <w:rsid w:val="0078292A"/>
    <w:rsid w:val="007A4256"/>
    <w:rsid w:val="007A614E"/>
    <w:rsid w:val="007B15AA"/>
    <w:rsid w:val="007B3744"/>
    <w:rsid w:val="007C22D1"/>
    <w:rsid w:val="007E7816"/>
    <w:rsid w:val="007F12DB"/>
    <w:rsid w:val="008244EC"/>
    <w:rsid w:val="00853A89"/>
    <w:rsid w:val="008709C4"/>
    <w:rsid w:val="0089021E"/>
    <w:rsid w:val="008A4493"/>
    <w:rsid w:val="008B21E6"/>
    <w:rsid w:val="008C636B"/>
    <w:rsid w:val="008D67B8"/>
    <w:rsid w:val="008E3D2A"/>
    <w:rsid w:val="008E70FC"/>
    <w:rsid w:val="008F433F"/>
    <w:rsid w:val="0090609D"/>
    <w:rsid w:val="00923FFC"/>
    <w:rsid w:val="00925B5A"/>
    <w:rsid w:val="00940CCC"/>
    <w:rsid w:val="009428EE"/>
    <w:rsid w:val="009439D4"/>
    <w:rsid w:val="00944DC5"/>
    <w:rsid w:val="009526D7"/>
    <w:rsid w:val="00955D24"/>
    <w:rsid w:val="00957919"/>
    <w:rsid w:val="00975420"/>
    <w:rsid w:val="00990DD5"/>
    <w:rsid w:val="00995408"/>
    <w:rsid w:val="009A1A19"/>
    <w:rsid w:val="009B0D05"/>
    <w:rsid w:val="009B2ECC"/>
    <w:rsid w:val="009B3BE1"/>
    <w:rsid w:val="009D6016"/>
    <w:rsid w:val="009E52A3"/>
    <w:rsid w:val="009F5069"/>
    <w:rsid w:val="00A053E8"/>
    <w:rsid w:val="00A114D1"/>
    <w:rsid w:val="00A14A3E"/>
    <w:rsid w:val="00A16E14"/>
    <w:rsid w:val="00A217C1"/>
    <w:rsid w:val="00A31C12"/>
    <w:rsid w:val="00A344E9"/>
    <w:rsid w:val="00A36B60"/>
    <w:rsid w:val="00A405C6"/>
    <w:rsid w:val="00A6396C"/>
    <w:rsid w:val="00A770B9"/>
    <w:rsid w:val="00A87E57"/>
    <w:rsid w:val="00AA3890"/>
    <w:rsid w:val="00AA633C"/>
    <w:rsid w:val="00AA79A2"/>
    <w:rsid w:val="00AD5233"/>
    <w:rsid w:val="00AD7E41"/>
    <w:rsid w:val="00AD7EDA"/>
    <w:rsid w:val="00AD7FF6"/>
    <w:rsid w:val="00AF6CA5"/>
    <w:rsid w:val="00B11021"/>
    <w:rsid w:val="00B1294A"/>
    <w:rsid w:val="00B238DB"/>
    <w:rsid w:val="00B25CFE"/>
    <w:rsid w:val="00B40826"/>
    <w:rsid w:val="00B40B07"/>
    <w:rsid w:val="00B45174"/>
    <w:rsid w:val="00B47D9D"/>
    <w:rsid w:val="00B80EE8"/>
    <w:rsid w:val="00B9081C"/>
    <w:rsid w:val="00B92454"/>
    <w:rsid w:val="00B93E57"/>
    <w:rsid w:val="00B96771"/>
    <w:rsid w:val="00B96878"/>
    <w:rsid w:val="00B97DC1"/>
    <w:rsid w:val="00BA0B34"/>
    <w:rsid w:val="00BA1290"/>
    <w:rsid w:val="00BC32C2"/>
    <w:rsid w:val="00BD41DF"/>
    <w:rsid w:val="00BF3FB1"/>
    <w:rsid w:val="00C07CAF"/>
    <w:rsid w:val="00C149A6"/>
    <w:rsid w:val="00C31C4F"/>
    <w:rsid w:val="00C32AAF"/>
    <w:rsid w:val="00C525A9"/>
    <w:rsid w:val="00C55CCA"/>
    <w:rsid w:val="00C56F89"/>
    <w:rsid w:val="00C57A26"/>
    <w:rsid w:val="00C71469"/>
    <w:rsid w:val="00C7621D"/>
    <w:rsid w:val="00CA7AFD"/>
    <w:rsid w:val="00CB1723"/>
    <w:rsid w:val="00CB50BE"/>
    <w:rsid w:val="00CE067E"/>
    <w:rsid w:val="00CE1FCB"/>
    <w:rsid w:val="00CF619C"/>
    <w:rsid w:val="00D01EBD"/>
    <w:rsid w:val="00D15692"/>
    <w:rsid w:val="00D17AD6"/>
    <w:rsid w:val="00D20BB9"/>
    <w:rsid w:val="00D24313"/>
    <w:rsid w:val="00D42CF7"/>
    <w:rsid w:val="00D44435"/>
    <w:rsid w:val="00D57604"/>
    <w:rsid w:val="00D6535B"/>
    <w:rsid w:val="00D725F4"/>
    <w:rsid w:val="00D7479A"/>
    <w:rsid w:val="00D91271"/>
    <w:rsid w:val="00DB3277"/>
    <w:rsid w:val="00DB3637"/>
    <w:rsid w:val="00DB6FC3"/>
    <w:rsid w:val="00DD4DD1"/>
    <w:rsid w:val="00DE012C"/>
    <w:rsid w:val="00DF2967"/>
    <w:rsid w:val="00DF7B78"/>
    <w:rsid w:val="00E02278"/>
    <w:rsid w:val="00E20F95"/>
    <w:rsid w:val="00E315AB"/>
    <w:rsid w:val="00E36FA4"/>
    <w:rsid w:val="00E4380B"/>
    <w:rsid w:val="00E52171"/>
    <w:rsid w:val="00E52AE3"/>
    <w:rsid w:val="00E52C2D"/>
    <w:rsid w:val="00E65E87"/>
    <w:rsid w:val="00E661F4"/>
    <w:rsid w:val="00EA13D2"/>
    <w:rsid w:val="00EB0582"/>
    <w:rsid w:val="00EB4258"/>
    <w:rsid w:val="00EB57E0"/>
    <w:rsid w:val="00EC38E8"/>
    <w:rsid w:val="00EC5642"/>
    <w:rsid w:val="00EE2110"/>
    <w:rsid w:val="00EE5493"/>
    <w:rsid w:val="00EF1D90"/>
    <w:rsid w:val="00EF3BEB"/>
    <w:rsid w:val="00F104A1"/>
    <w:rsid w:val="00F120AE"/>
    <w:rsid w:val="00F13B15"/>
    <w:rsid w:val="00F22200"/>
    <w:rsid w:val="00F312FB"/>
    <w:rsid w:val="00F32010"/>
    <w:rsid w:val="00F3567D"/>
    <w:rsid w:val="00F45639"/>
    <w:rsid w:val="00F571D1"/>
    <w:rsid w:val="00F7383C"/>
    <w:rsid w:val="00F8348E"/>
    <w:rsid w:val="00F84862"/>
    <w:rsid w:val="00F86615"/>
    <w:rsid w:val="00F8789C"/>
    <w:rsid w:val="00F96A30"/>
    <w:rsid w:val="00FA3627"/>
    <w:rsid w:val="00FA43E6"/>
    <w:rsid w:val="00FB16F0"/>
    <w:rsid w:val="00FB2DC7"/>
    <w:rsid w:val="00FE55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E0808C8-0AD1-4C18-A291-F6ACC838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2"/>
      <w:lang w:val="fr-FR" w:eastAsia="en-US"/>
    </w:rPr>
  </w:style>
  <w:style w:type="paragraph" w:styleId="Titre1">
    <w:name w:val="heading 1"/>
    <w:basedOn w:val="Normal"/>
    <w:next w:val="Normal"/>
    <w:qFormat/>
    <w:rsid w:val="00291FEE"/>
    <w:pPr>
      <w:keepNext/>
      <w:spacing w:before="240" w:after="60"/>
      <w:outlineLvl w:val="0"/>
    </w:pPr>
    <w:rPr>
      <w:rFonts w:ascii="Comic Sans MS" w:hAnsi="Comic Sans MS"/>
      <w:b/>
      <w:color w:val="000000"/>
      <w:kern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lang w:val="fr-FR" w:eastAsia="en-US"/>
    </w:rPr>
  </w:style>
  <w:style w:type="paragraph" w:styleId="Pieddepage">
    <w:name w:val="footer"/>
    <w:basedOn w:val="Normal"/>
    <w:pPr>
      <w:tabs>
        <w:tab w:val="center" w:pos="4536"/>
        <w:tab w:val="right" w:pos="9072"/>
      </w:tabs>
    </w:pPr>
    <w:rPr>
      <w:sz w:val="18"/>
    </w:rPr>
  </w:style>
  <w:style w:type="character" w:styleId="Numrodepage">
    <w:name w:val="page number"/>
    <w:rPr>
      <w:rFonts w:ascii="Arial" w:hAnsi="Arial"/>
      <w:sz w:val="20"/>
    </w:rPr>
  </w:style>
  <w:style w:type="paragraph" w:styleId="En-tte">
    <w:name w:val="header"/>
    <w:basedOn w:val="Normal"/>
    <w:pPr>
      <w:tabs>
        <w:tab w:val="center" w:pos="4536"/>
        <w:tab w:val="right" w:pos="9072"/>
      </w:tabs>
    </w:pPr>
  </w:style>
  <w:style w:type="paragraph" w:styleId="Textedebulles">
    <w:name w:val="Balloon Text"/>
    <w:basedOn w:val="Normal"/>
    <w:semiHidden/>
    <w:rsid w:val="001F32AA"/>
    <w:rPr>
      <w:rFonts w:ascii="Tahoma" w:hAnsi="Tahoma" w:cs="Tahoma"/>
      <w:sz w:val="16"/>
      <w:szCs w:val="16"/>
    </w:rPr>
  </w:style>
  <w:style w:type="character" w:styleId="Lienhypertexte">
    <w:name w:val="Hyperlink"/>
    <w:rsid w:val="00BD41DF"/>
    <w:rPr>
      <w:color w:val="0000FF"/>
      <w:u w:val="single"/>
    </w:rPr>
  </w:style>
  <w:style w:type="table" w:styleId="Grilledutableau">
    <w:name w:val="Table Grid"/>
    <w:basedOn w:val="TableauNormal"/>
    <w:rsid w:val="00DF29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B3637"/>
    <w:pPr>
      <w:overflowPunct/>
      <w:autoSpaceDE/>
      <w:autoSpaceDN/>
      <w:adjustRightInd/>
      <w:jc w:val="both"/>
      <w:textAlignment w:val="auto"/>
    </w:pPr>
    <w:rPr>
      <w:rFonts w:ascii="Verdana" w:eastAsia="Times" w:hAnsi="Verdana"/>
      <w:sz w:val="24"/>
      <w:lang w:val="de-CH"/>
    </w:rPr>
  </w:style>
  <w:style w:type="paragraph" w:customStyle="1" w:styleId="Texte">
    <w:name w:val="Texte"/>
    <w:rsid w:val="00DB3637"/>
    <w:pPr>
      <w:autoSpaceDE w:val="0"/>
      <w:autoSpaceDN w:val="0"/>
      <w:adjustRightInd w:val="0"/>
      <w:jc w:val="both"/>
    </w:pPr>
    <w:rPr>
      <w:rFonts w:ascii="AGaramond" w:hAnsi="AGaramond"/>
      <w:color w:val="000000"/>
      <w:sz w:val="22"/>
      <w:lang w:val="en-US" w:eastAsia="en-US"/>
    </w:rPr>
  </w:style>
  <w:style w:type="paragraph" w:styleId="NormalWeb">
    <w:name w:val="Normal (Web)"/>
    <w:basedOn w:val="Normal"/>
    <w:rsid w:val="0002721E"/>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customStyle="1" w:styleId="apple-style-span">
    <w:name w:val="apple-style-span"/>
    <w:basedOn w:val="Policepardfaut"/>
    <w:rsid w:val="003E7812"/>
  </w:style>
  <w:style w:type="character" w:styleId="Marquedecommentaire">
    <w:name w:val="annotation reference"/>
    <w:semiHidden/>
    <w:rsid w:val="009428EE"/>
    <w:rPr>
      <w:sz w:val="16"/>
      <w:szCs w:val="16"/>
    </w:rPr>
  </w:style>
  <w:style w:type="paragraph" w:styleId="Commentaire">
    <w:name w:val="annotation text"/>
    <w:basedOn w:val="Normal"/>
    <w:semiHidden/>
    <w:rsid w:val="009428EE"/>
    <w:rPr>
      <w:sz w:val="20"/>
    </w:rPr>
  </w:style>
  <w:style w:type="paragraph" w:styleId="Objetducommentaire">
    <w:name w:val="annotation subject"/>
    <w:basedOn w:val="Commentaire"/>
    <w:next w:val="Commentaire"/>
    <w:semiHidden/>
    <w:rsid w:val="00942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538794">
      <w:bodyDiv w:val="1"/>
      <w:marLeft w:val="0"/>
      <w:marRight w:val="0"/>
      <w:marTop w:val="0"/>
      <w:marBottom w:val="0"/>
      <w:divBdr>
        <w:top w:val="none" w:sz="0" w:space="0" w:color="auto"/>
        <w:left w:val="none" w:sz="0" w:space="0" w:color="auto"/>
        <w:bottom w:val="none" w:sz="0" w:space="0" w:color="auto"/>
        <w:right w:val="none" w:sz="0" w:space="0" w:color="auto"/>
      </w:divBdr>
    </w:div>
    <w:div w:id="734738096">
      <w:bodyDiv w:val="1"/>
      <w:marLeft w:val="0"/>
      <w:marRight w:val="0"/>
      <w:marTop w:val="0"/>
      <w:marBottom w:val="0"/>
      <w:divBdr>
        <w:top w:val="none" w:sz="0" w:space="0" w:color="auto"/>
        <w:left w:val="none" w:sz="0" w:space="0" w:color="auto"/>
        <w:bottom w:val="none" w:sz="0" w:space="0" w:color="auto"/>
        <w:right w:val="none" w:sz="0" w:space="0" w:color="auto"/>
      </w:divBdr>
    </w:div>
    <w:div w:id="854151481">
      <w:bodyDiv w:val="1"/>
      <w:marLeft w:val="0"/>
      <w:marRight w:val="0"/>
      <w:marTop w:val="0"/>
      <w:marBottom w:val="0"/>
      <w:divBdr>
        <w:top w:val="none" w:sz="0" w:space="0" w:color="auto"/>
        <w:left w:val="none" w:sz="0" w:space="0" w:color="auto"/>
        <w:bottom w:val="none" w:sz="0" w:space="0" w:color="auto"/>
        <w:right w:val="none" w:sz="0" w:space="0" w:color="auto"/>
      </w:divBdr>
    </w:div>
    <w:div w:id="898983397">
      <w:bodyDiv w:val="1"/>
      <w:marLeft w:val="0"/>
      <w:marRight w:val="0"/>
      <w:marTop w:val="0"/>
      <w:marBottom w:val="0"/>
      <w:divBdr>
        <w:top w:val="none" w:sz="0" w:space="0" w:color="auto"/>
        <w:left w:val="none" w:sz="0" w:space="0" w:color="auto"/>
        <w:bottom w:val="none" w:sz="0" w:space="0" w:color="auto"/>
        <w:right w:val="none" w:sz="0" w:space="0" w:color="auto"/>
      </w:divBdr>
    </w:div>
    <w:div w:id="902253039">
      <w:bodyDiv w:val="1"/>
      <w:marLeft w:val="0"/>
      <w:marRight w:val="0"/>
      <w:marTop w:val="0"/>
      <w:marBottom w:val="0"/>
      <w:divBdr>
        <w:top w:val="none" w:sz="0" w:space="0" w:color="auto"/>
        <w:left w:val="none" w:sz="0" w:space="0" w:color="auto"/>
        <w:bottom w:val="none" w:sz="0" w:space="0" w:color="auto"/>
        <w:right w:val="none" w:sz="0" w:space="0" w:color="auto"/>
      </w:divBdr>
    </w:div>
    <w:div w:id="907611202">
      <w:bodyDiv w:val="1"/>
      <w:marLeft w:val="0"/>
      <w:marRight w:val="0"/>
      <w:marTop w:val="0"/>
      <w:marBottom w:val="0"/>
      <w:divBdr>
        <w:top w:val="none" w:sz="0" w:space="0" w:color="auto"/>
        <w:left w:val="none" w:sz="0" w:space="0" w:color="auto"/>
        <w:bottom w:val="none" w:sz="0" w:space="0" w:color="auto"/>
        <w:right w:val="none" w:sz="0" w:space="0" w:color="auto"/>
      </w:divBdr>
    </w:div>
    <w:div w:id="911935417">
      <w:bodyDiv w:val="1"/>
      <w:marLeft w:val="0"/>
      <w:marRight w:val="0"/>
      <w:marTop w:val="0"/>
      <w:marBottom w:val="0"/>
      <w:divBdr>
        <w:top w:val="none" w:sz="0" w:space="0" w:color="auto"/>
        <w:left w:val="none" w:sz="0" w:space="0" w:color="auto"/>
        <w:bottom w:val="none" w:sz="0" w:space="0" w:color="auto"/>
        <w:right w:val="none" w:sz="0" w:space="0" w:color="auto"/>
      </w:divBdr>
    </w:div>
    <w:div w:id="995769400">
      <w:bodyDiv w:val="1"/>
      <w:marLeft w:val="0"/>
      <w:marRight w:val="0"/>
      <w:marTop w:val="0"/>
      <w:marBottom w:val="0"/>
      <w:divBdr>
        <w:top w:val="none" w:sz="0" w:space="0" w:color="auto"/>
        <w:left w:val="none" w:sz="0" w:space="0" w:color="auto"/>
        <w:bottom w:val="none" w:sz="0" w:space="0" w:color="auto"/>
        <w:right w:val="none" w:sz="0" w:space="0" w:color="auto"/>
      </w:divBdr>
    </w:div>
    <w:div w:id="1310331750">
      <w:bodyDiv w:val="1"/>
      <w:marLeft w:val="0"/>
      <w:marRight w:val="0"/>
      <w:marTop w:val="0"/>
      <w:marBottom w:val="0"/>
      <w:divBdr>
        <w:top w:val="none" w:sz="0" w:space="0" w:color="auto"/>
        <w:left w:val="none" w:sz="0" w:space="0" w:color="auto"/>
        <w:bottom w:val="none" w:sz="0" w:space="0" w:color="auto"/>
        <w:right w:val="none" w:sz="0" w:space="0" w:color="auto"/>
      </w:divBdr>
    </w:div>
    <w:div w:id="1441143746">
      <w:bodyDiv w:val="1"/>
      <w:marLeft w:val="0"/>
      <w:marRight w:val="0"/>
      <w:marTop w:val="0"/>
      <w:marBottom w:val="0"/>
      <w:divBdr>
        <w:top w:val="none" w:sz="0" w:space="0" w:color="auto"/>
        <w:left w:val="none" w:sz="0" w:space="0" w:color="auto"/>
        <w:bottom w:val="none" w:sz="0" w:space="0" w:color="auto"/>
        <w:right w:val="none" w:sz="0" w:space="0" w:color="auto"/>
      </w:divBdr>
    </w:div>
    <w:div w:id="1495025116">
      <w:bodyDiv w:val="1"/>
      <w:marLeft w:val="0"/>
      <w:marRight w:val="0"/>
      <w:marTop w:val="0"/>
      <w:marBottom w:val="0"/>
      <w:divBdr>
        <w:top w:val="none" w:sz="0" w:space="0" w:color="auto"/>
        <w:left w:val="none" w:sz="0" w:space="0" w:color="auto"/>
        <w:bottom w:val="none" w:sz="0" w:space="0" w:color="auto"/>
        <w:right w:val="none" w:sz="0" w:space="0" w:color="auto"/>
      </w:divBdr>
    </w:div>
    <w:div w:id="1704361310">
      <w:bodyDiv w:val="1"/>
      <w:marLeft w:val="0"/>
      <w:marRight w:val="0"/>
      <w:marTop w:val="0"/>
      <w:marBottom w:val="0"/>
      <w:divBdr>
        <w:top w:val="none" w:sz="0" w:space="0" w:color="auto"/>
        <w:left w:val="none" w:sz="0" w:space="0" w:color="auto"/>
        <w:bottom w:val="none" w:sz="0" w:space="0" w:color="auto"/>
        <w:right w:val="none" w:sz="0" w:space="0" w:color="auto"/>
      </w:divBdr>
    </w:div>
    <w:div w:id="1867209988">
      <w:bodyDiv w:val="1"/>
      <w:marLeft w:val="0"/>
      <w:marRight w:val="0"/>
      <w:marTop w:val="0"/>
      <w:marBottom w:val="0"/>
      <w:divBdr>
        <w:top w:val="none" w:sz="0" w:space="0" w:color="auto"/>
        <w:left w:val="none" w:sz="0" w:space="0" w:color="auto"/>
        <w:bottom w:val="none" w:sz="0" w:space="0" w:color="auto"/>
        <w:right w:val="none" w:sz="0" w:space="0" w:color="auto"/>
      </w:divBdr>
    </w:div>
    <w:div w:id="1939218564">
      <w:bodyDiv w:val="1"/>
      <w:marLeft w:val="0"/>
      <w:marRight w:val="0"/>
      <w:marTop w:val="0"/>
      <w:marBottom w:val="0"/>
      <w:divBdr>
        <w:top w:val="none" w:sz="0" w:space="0" w:color="auto"/>
        <w:left w:val="none" w:sz="0" w:space="0" w:color="auto"/>
        <w:bottom w:val="none" w:sz="0" w:space="0" w:color="auto"/>
        <w:right w:val="none" w:sz="0" w:space="0" w:color="auto"/>
      </w:divBdr>
    </w:div>
    <w:div w:id="2081753011">
      <w:bodyDiv w:val="1"/>
      <w:marLeft w:val="0"/>
      <w:marRight w:val="0"/>
      <w:marTop w:val="0"/>
      <w:marBottom w:val="0"/>
      <w:divBdr>
        <w:top w:val="none" w:sz="0" w:space="0" w:color="auto"/>
        <w:left w:val="none" w:sz="0" w:space="0" w:color="auto"/>
        <w:bottom w:val="none" w:sz="0" w:space="0" w:color="auto"/>
        <w:right w:val="none" w:sz="0" w:space="0" w:color="auto"/>
      </w:divBdr>
    </w:div>
    <w:div w:id="212665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aure@biblio2520.ch"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www.le-petit-coeur.ch/fr/"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biblio2520.ch/medias" TargetMode="External"/><Relationship Id="rId14" Type="http://schemas.openxmlformats.org/officeDocument/2006/relationships/image" Target="media/image5.jpeg"/></Relationships>
</file>

<file path=word/_rels/footer2.xml.rels><?xml version="1.0" encoding="UTF-8" standalone="yes"?>
<Relationships xmlns="http://schemas.openxmlformats.org/package/2006/relationships"><Relationship Id="rId2" Type="http://schemas.openxmlformats.org/officeDocument/2006/relationships/hyperlink" Target="http://www.fr.ch" TargetMode="External"/><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fasela\Temporary%20Internet%20Files\OLK91\let-mhna.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let-mhna</Template>
  <TotalTime>3</TotalTime>
  <Pages>1</Pages>
  <Words>404</Words>
  <Characters>2224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lpstr>
    </vt:vector>
  </TitlesOfParts>
  <Company>ETAT DE FRIBOURG</Company>
  <LinksUpToDate>false</LinksUpToDate>
  <CharactersWithSpaces>2623</CharactersWithSpaces>
  <SharedDoc>false</SharedDoc>
  <HLinks>
    <vt:vector size="24" baseType="variant">
      <vt:variant>
        <vt:i4>6160399</vt:i4>
      </vt:variant>
      <vt:variant>
        <vt:i4>6</vt:i4>
      </vt:variant>
      <vt:variant>
        <vt:i4>0</vt:i4>
      </vt:variant>
      <vt:variant>
        <vt:i4>5</vt:i4>
      </vt:variant>
      <vt:variant>
        <vt:lpwstr>http://www.le-petit-coeur.ch/fr/</vt:lpwstr>
      </vt:variant>
      <vt:variant>
        <vt:lpwstr/>
      </vt:variant>
      <vt:variant>
        <vt:i4>7078015</vt:i4>
      </vt:variant>
      <vt:variant>
        <vt:i4>3</vt:i4>
      </vt:variant>
      <vt:variant>
        <vt:i4>0</vt:i4>
      </vt:variant>
      <vt:variant>
        <vt:i4>5</vt:i4>
      </vt:variant>
      <vt:variant>
        <vt:lpwstr>http://www.biblio2520.ch/medias</vt:lpwstr>
      </vt:variant>
      <vt:variant>
        <vt:lpwstr/>
      </vt:variant>
      <vt:variant>
        <vt:i4>3211285</vt:i4>
      </vt:variant>
      <vt:variant>
        <vt:i4>0</vt:i4>
      </vt:variant>
      <vt:variant>
        <vt:i4>0</vt:i4>
      </vt:variant>
      <vt:variant>
        <vt:i4>5</vt:i4>
      </vt:variant>
      <vt:variant>
        <vt:lpwstr>mailto:laure@biblio2520.ch</vt:lpwstr>
      </vt:variant>
      <vt:variant>
        <vt:lpwstr/>
      </vt:variant>
      <vt:variant>
        <vt:i4>720961</vt:i4>
      </vt:variant>
      <vt:variant>
        <vt:i4>6</vt:i4>
      </vt:variant>
      <vt:variant>
        <vt:i4>0</vt:i4>
      </vt:variant>
      <vt:variant>
        <vt:i4>5</vt:i4>
      </vt:variant>
      <vt:variant>
        <vt:lpwstr>http://www.fr.ch/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CIEF</dc:creator>
  <cp:keywords/>
  <dc:description/>
  <cp:lastModifiedBy>AS et JS</cp:lastModifiedBy>
  <cp:revision>4</cp:revision>
  <cp:lastPrinted>2008-10-24T15:51:00Z</cp:lastPrinted>
  <dcterms:created xsi:type="dcterms:W3CDTF">2017-10-23T15:43:00Z</dcterms:created>
  <dcterms:modified xsi:type="dcterms:W3CDTF">2017-10-23T15:45:00Z</dcterms:modified>
</cp:coreProperties>
</file>